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2724" w:rsidRDefault="00BA5BE1">
      <w:pPr>
        <w:pStyle w:val="Standard"/>
        <w:jc w:val="center"/>
        <w:rPr>
          <w:b/>
          <w:bCs/>
          <w:sz w:val="30"/>
          <w:szCs w:val="30"/>
        </w:rPr>
      </w:pPr>
      <w:bookmarkStart w:id="0" w:name="_GoBack"/>
      <w:bookmarkEnd w:id="0"/>
      <w:r>
        <w:rPr>
          <w:b/>
          <w:bCs/>
          <w:sz w:val="30"/>
          <w:szCs w:val="30"/>
        </w:rPr>
        <w:t>Памятка для родителей и несовершеннолетних</w:t>
      </w:r>
    </w:p>
    <w:p w:rsidR="00932724" w:rsidRDefault="00BA5BE1">
      <w:pPr>
        <w:pStyle w:val="Standard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о недопущении незаконных финансовых операций с участием детей, защите и восстановлении их прав</w:t>
      </w:r>
    </w:p>
    <w:p w:rsidR="00932724" w:rsidRDefault="00932724">
      <w:pPr>
        <w:pStyle w:val="Standard"/>
        <w:jc w:val="center"/>
        <w:rPr>
          <w:b/>
          <w:bCs/>
          <w:sz w:val="30"/>
          <w:szCs w:val="30"/>
        </w:rPr>
      </w:pPr>
    </w:p>
    <w:p w:rsidR="00932724" w:rsidRDefault="00932724">
      <w:pPr>
        <w:pStyle w:val="Standard"/>
        <w:jc w:val="center"/>
        <w:rPr>
          <w:b/>
          <w:bCs/>
          <w:sz w:val="30"/>
          <w:szCs w:val="30"/>
        </w:rPr>
      </w:pPr>
    </w:p>
    <w:p w:rsidR="00932724" w:rsidRDefault="00BA5BE1">
      <w:pPr>
        <w:pStyle w:val="Standard"/>
        <w:rPr>
          <w:b/>
          <w:bCs/>
        </w:rPr>
      </w:pPr>
      <w:r>
        <w:rPr>
          <w:b/>
          <w:bCs/>
        </w:rPr>
        <w:t>1. Основные риски</w:t>
      </w:r>
    </w:p>
    <w:p w:rsidR="00932724" w:rsidRDefault="00BA5BE1">
      <w:pPr>
        <w:pStyle w:val="Standard"/>
        <w:jc w:val="both"/>
      </w:pPr>
      <w:r>
        <w:t xml:space="preserve">Несовершеннолетние могут </w:t>
      </w:r>
      <w:r>
        <w:t>стать жертвами или участниками незаконных финансовых операций, таких как:</w:t>
      </w:r>
    </w:p>
    <w:p w:rsidR="00932724" w:rsidRDefault="00BA5BE1">
      <w:pPr>
        <w:pStyle w:val="Standard"/>
        <w:jc w:val="both"/>
      </w:pPr>
      <w:r>
        <w:t>- Использование банковских карт или счетов ребенка для мошенничества.</w:t>
      </w:r>
    </w:p>
    <w:p w:rsidR="00932724" w:rsidRDefault="00BA5BE1">
      <w:pPr>
        <w:pStyle w:val="Standard"/>
        <w:jc w:val="both"/>
      </w:pPr>
      <w:r>
        <w:t>- Вовлечение в финансовые пирамиды, схемы "быстрого обогащения".</w:t>
      </w:r>
    </w:p>
    <w:p w:rsidR="00932724" w:rsidRDefault="00BA5BE1">
      <w:pPr>
        <w:pStyle w:val="Standard"/>
        <w:jc w:val="both"/>
      </w:pPr>
      <w:r>
        <w:t>- Давление с целью передачи персональных данных</w:t>
      </w:r>
      <w:r>
        <w:t xml:space="preserve"> или реквизитов карт.</w:t>
      </w:r>
    </w:p>
    <w:p w:rsidR="00932724" w:rsidRDefault="00BA5BE1">
      <w:pPr>
        <w:pStyle w:val="Standard"/>
        <w:jc w:val="both"/>
      </w:pPr>
      <w:r>
        <w:t>- Вымогательство денег под угрозами (</w:t>
      </w:r>
      <w:proofErr w:type="spellStart"/>
      <w:r>
        <w:t>кибербуллинг</w:t>
      </w:r>
      <w:proofErr w:type="spellEnd"/>
      <w:r>
        <w:t>, шантаж).</w:t>
      </w:r>
    </w:p>
    <w:p w:rsidR="00932724" w:rsidRDefault="00932724">
      <w:pPr>
        <w:pStyle w:val="Standard"/>
        <w:jc w:val="both"/>
      </w:pPr>
    </w:p>
    <w:p w:rsidR="00932724" w:rsidRDefault="00BA5BE1">
      <w:pPr>
        <w:pStyle w:val="Standard"/>
        <w:jc w:val="both"/>
        <w:rPr>
          <w:b/>
          <w:bCs/>
        </w:rPr>
      </w:pPr>
      <w:r>
        <w:rPr>
          <w:b/>
          <w:bCs/>
        </w:rPr>
        <w:t>2. Как защитить ребенка?</w:t>
      </w:r>
    </w:p>
    <w:p w:rsidR="00932724" w:rsidRDefault="00BA5BE1">
      <w:pPr>
        <w:pStyle w:val="Standard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Для родителей:</w:t>
      </w:r>
    </w:p>
    <w:p w:rsidR="00932724" w:rsidRDefault="00BA5BE1">
      <w:pPr>
        <w:pStyle w:val="Standard"/>
        <w:jc w:val="both"/>
      </w:pPr>
      <w:r>
        <w:t>- Контролируйте финансовые операции ребенка (онлайн-платежи, переводы).</w:t>
      </w:r>
    </w:p>
    <w:p w:rsidR="00932724" w:rsidRDefault="00BA5BE1">
      <w:pPr>
        <w:pStyle w:val="Standard"/>
        <w:jc w:val="both"/>
      </w:pPr>
      <w:r>
        <w:t>- Объясните, что нельзя передавать данные карт, логины, парол</w:t>
      </w:r>
      <w:r>
        <w:t>и даже друзьям.</w:t>
      </w:r>
    </w:p>
    <w:p w:rsidR="00932724" w:rsidRDefault="00BA5BE1">
      <w:pPr>
        <w:pStyle w:val="Standard"/>
        <w:jc w:val="both"/>
      </w:pPr>
      <w:r>
        <w:t>- Ограничьте доступ к банковским приложениям, установите лимиты на карте.</w:t>
      </w:r>
    </w:p>
    <w:p w:rsidR="00932724" w:rsidRDefault="00BA5BE1">
      <w:pPr>
        <w:pStyle w:val="Standard"/>
        <w:jc w:val="both"/>
      </w:pPr>
      <w:r>
        <w:t>- Научите проверять легитимность финансовых предложений (игры, подписки, "легкий заработок").</w:t>
      </w:r>
    </w:p>
    <w:p w:rsidR="00932724" w:rsidRDefault="00BA5BE1">
      <w:pPr>
        <w:pStyle w:val="Standard"/>
        <w:jc w:val="both"/>
      </w:pPr>
      <w:r>
        <w:t>- Регулярно проверяйте кредитную историю ребенка (возможны мошеннические</w:t>
      </w:r>
      <w:r>
        <w:t xml:space="preserve"> кредиты).</w:t>
      </w:r>
    </w:p>
    <w:p w:rsidR="00932724" w:rsidRDefault="00932724">
      <w:pPr>
        <w:pStyle w:val="Standard"/>
        <w:jc w:val="both"/>
      </w:pPr>
    </w:p>
    <w:p w:rsidR="00932724" w:rsidRDefault="00BA5BE1">
      <w:pPr>
        <w:pStyle w:val="Standard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️</w:t>
      </w:r>
      <w:r>
        <w:rPr>
          <w:b/>
          <w:bCs/>
          <w:i/>
          <w:iCs/>
        </w:rPr>
        <w:t>Для несовершеннолетних:</w:t>
      </w:r>
    </w:p>
    <w:p w:rsidR="00932724" w:rsidRDefault="00BA5BE1">
      <w:pPr>
        <w:pStyle w:val="Standard"/>
        <w:jc w:val="both"/>
      </w:pPr>
      <w:r>
        <w:t>- Никому не сообщай реквизиты карт, коды из SMS, пароли.</w:t>
      </w:r>
    </w:p>
    <w:p w:rsidR="00932724" w:rsidRDefault="00BA5BE1">
      <w:pPr>
        <w:pStyle w:val="Standard"/>
        <w:jc w:val="both"/>
      </w:pPr>
      <w:r>
        <w:t>- Не переводи деньги незнакомцам, даже если они обещают "вернуть с процентами".</w:t>
      </w:r>
    </w:p>
    <w:p w:rsidR="00932724" w:rsidRDefault="00BA5BE1">
      <w:pPr>
        <w:pStyle w:val="Standard"/>
        <w:jc w:val="both"/>
      </w:pPr>
      <w:r>
        <w:t>- Если тебя шантажируют или угрожают – сразу расскажи родителям или в полицию.</w:t>
      </w:r>
    </w:p>
    <w:p w:rsidR="00932724" w:rsidRDefault="00BA5BE1">
      <w:pPr>
        <w:pStyle w:val="Standard"/>
        <w:jc w:val="both"/>
      </w:pPr>
      <w:r>
        <w:t xml:space="preserve">- </w:t>
      </w:r>
      <w:r>
        <w:t>Не участвуй в сомнительных "финансовых играх" или схемах заработка.</w:t>
      </w:r>
    </w:p>
    <w:p w:rsidR="00932724" w:rsidRDefault="00932724">
      <w:pPr>
        <w:pStyle w:val="Standard"/>
        <w:jc w:val="both"/>
      </w:pPr>
    </w:p>
    <w:p w:rsidR="00932724" w:rsidRDefault="00BA5BE1">
      <w:pPr>
        <w:pStyle w:val="Standard"/>
        <w:jc w:val="both"/>
        <w:rPr>
          <w:b/>
          <w:bCs/>
        </w:rPr>
      </w:pPr>
      <w:r>
        <w:rPr>
          <w:b/>
          <w:bCs/>
        </w:rPr>
        <w:t>3. Что делать, если права ребенка нарушены?</w:t>
      </w:r>
    </w:p>
    <w:p w:rsidR="00932724" w:rsidRDefault="00BA5BE1">
      <w:pPr>
        <w:pStyle w:val="Standard"/>
        <w:jc w:val="both"/>
      </w:pPr>
      <w:r>
        <w:t>- Сохраните доказательства: скриншоты переписок, чеки, номера транзакций.</w:t>
      </w:r>
    </w:p>
    <w:p w:rsidR="00932724" w:rsidRDefault="00BA5BE1">
      <w:pPr>
        <w:pStyle w:val="Standard"/>
        <w:jc w:val="both"/>
      </w:pPr>
      <w:r>
        <w:t xml:space="preserve">- Обратитесь в банк: заблокируйте карту, оспорьте </w:t>
      </w:r>
      <w:proofErr w:type="spellStart"/>
      <w:r>
        <w:t>fraudulent</w:t>
      </w:r>
      <w:proofErr w:type="spellEnd"/>
      <w:r>
        <w:t>-операции</w:t>
      </w:r>
      <w:r>
        <w:t>.</w:t>
      </w:r>
    </w:p>
    <w:p w:rsidR="00932724" w:rsidRDefault="00BA5BE1">
      <w:pPr>
        <w:pStyle w:val="Standard"/>
        <w:jc w:val="both"/>
      </w:pPr>
      <w:r>
        <w:t>- Подайте заявление в полицию (ст. 159 УК РФ – мошенничество).</w:t>
      </w:r>
    </w:p>
    <w:p w:rsidR="00932724" w:rsidRDefault="00BA5BE1">
      <w:pPr>
        <w:pStyle w:val="Standard"/>
        <w:jc w:val="both"/>
      </w:pPr>
      <w:r>
        <w:t>- Обратитесь в органы опеки или уполномоченному по правам ребенка, если требуется юридическая защита.</w:t>
      </w:r>
    </w:p>
    <w:p w:rsidR="00932724" w:rsidRDefault="00BA5BE1">
      <w:pPr>
        <w:pStyle w:val="Standard"/>
        <w:jc w:val="both"/>
      </w:pPr>
      <w:r>
        <w:t>- Проверьте кредитную историю ребенка через ЦБ РФ или бюро кредитных историй.</w:t>
      </w:r>
    </w:p>
    <w:p w:rsidR="00932724" w:rsidRDefault="00932724">
      <w:pPr>
        <w:pStyle w:val="Standard"/>
        <w:jc w:val="both"/>
      </w:pPr>
    </w:p>
    <w:p w:rsidR="00932724" w:rsidRDefault="00BA5BE1">
      <w:pPr>
        <w:pStyle w:val="Standard"/>
        <w:jc w:val="both"/>
      </w:pPr>
      <w:r>
        <w:t>4. Полезны</w:t>
      </w:r>
      <w:r>
        <w:t>е контакты</w:t>
      </w:r>
    </w:p>
    <w:p w:rsidR="00932724" w:rsidRDefault="00BA5BE1">
      <w:pPr>
        <w:pStyle w:val="Standard"/>
        <w:jc w:val="both"/>
      </w:pPr>
      <w:r>
        <w:t xml:space="preserve">- Банк России (Горячая линия по </w:t>
      </w:r>
      <w:proofErr w:type="spellStart"/>
      <w:r>
        <w:t>финмошенничеству</w:t>
      </w:r>
      <w:proofErr w:type="spellEnd"/>
      <w:r>
        <w:t>): 8 (800) 300-30-00</w:t>
      </w:r>
    </w:p>
    <w:p w:rsidR="00932724" w:rsidRDefault="00BA5BE1">
      <w:pPr>
        <w:pStyle w:val="Standard"/>
        <w:jc w:val="both"/>
      </w:pPr>
      <w:r>
        <w:t>- МВД РФ (Дежурная часть): 102 (с мобильного), 02 (со стационарного</w:t>
      </w:r>
      <w:proofErr w:type="gramStart"/>
      <w:r>
        <w:t>) .</w:t>
      </w:r>
      <w:proofErr w:type="gramEnd"/>
    </w:p>
    <w:p w:rsidR="00932724" w:rsidRDefault="00932724">
      <w:pPr>
        <w:pStyle w:val="Standard"/>
        <w:jc w:val="both"/>
      </w:pPr>
    </w:p>
    <w:p w:rsidR="00932724" w:rsidRDefault="00BA5BE1">
      <w:pPr>
        <w:pStyle w:val="Standard"/>
        <w:jc w:val="both"/>
      </w:pPr>
      <w:r>
        <w:t>Важно! Финансовая грамотность и открытый диалог с ребенком – лучшая защита от мошенников.</w:t>
      </w:r>
    </w:p>
    <w:p w:rsidR="00932724" w:rsidRDefault="00932724">
      <w:pPr>
        <w:pStyle w:val="Standard"/>
        <w:jc w:val="both"/>
      </w:pPr>
    </w:p>
    <w:p w:rsidR="00932724" w:rsidRDefault="00BA5BE1">
      <w:pPr>
        <w:pStyle w:val="Standard"/>
        <w:jc w:val="center"/>
      </w:pPr>
      <w:r>
        <w:t>Берегите себя</w:t>
      </w:r>
      <w:r>
        <w:t xml:space="preserve"> и своих детей!</w:t>
      </w:r>
    </w:p>
    <w:p w:rsidR="00932724" w:rsidRDefault="00932724">
      <w:pPr>
        <w:pStyle w:val="Standard"/>
        <w:jc w:val="center"/>
      </w:pPr>
    </w:p>
    <w:p w:rsidR="00932724" w:rsidRDefault="00932724">
      <w:pPr>
        <w:pStyle w:val="Standard"/>
        <w:jc w:val="center"/>
      </w:pPr>
    </w:p>
    <w:p w:rsidR="00932724" w:rsidRDefault="00932724">
      <w:pPr>
        <w:pStyle w:val="Standard"/>
        <w:jc w:val="center"/>
      </w:pPr>
    </w:p>
    <w:p w:rsidR="00932724" w:rsidRDefault="00932724">
      <w:pPr>
        <w:pStyle w:val="Standard"/>
        <w:jc w:val="center"/>
      </w:pPr>
    </w:p>
    <w:p w:rsidR="00932724" w:rsidRDefault="00932724">
      <w:pPr>
        <w:pStyle w:val="Standard"/>
        <w:jc w:val="center"/>
      </w:pPr>
    </w:p>
    <w:p w:rsidR="00932724" w:rsidRDefault="00932724">
      <w:pPr>
        <w:pStyle w:val="Standard"/>
        <w:jc w:val="center"/>
        <w:rPr>
          <w:b/>
          <w:bCs/>
          <w:sz w:val="32"/>
          <w:szCs w:val="32"/>
        </w:rPr>
      </w:pPr>
    </w:p>
    <w:p w:rsidR="00932724" w:rsidRDefault="00BA5BE1">
      <w:pPr>
        <w:pStyle w:val="Standard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Алгоритм действий по предупреждению мошенничества</w:t>
      </w:r>
    </w:p>
    <w:p w:rsidR="00932724" w:rsidRDefault="00932724">
      <w:pPr>
        <w:pStyle w:val="Standard"/>
        <w:jc w:val="center"/>
        <w:rPr>
          <w:b/>
          <w:bCs/>
          <w:sz w:val="32"/>
          <w:szCs w:val="32"/>
        </w:rPr>
      </w:pPr>
    </w:p>
    <w:p w:rsidR="00932724" w:rsidRDefault="00932724">
      <w:pPr>
        <w:pStyle w:val="Standard"/>
        <w:jc w:val="center"/>
        <w:rPr>
          <w:b/>
          <w:bCs/>
          <w:sz w:val="32"/>
          <w:szCs w:val="32"/>
        </w:rPr>
      </w:pPr>
    </w:p>
    <w:p w:rsidR="00932724" w:rsidRDefault="00BA5BE1">
      <w:pPr>
        <w:pStyle w:val="Standard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  ПАМЯТКА №1</w:t>
      </w:r>
    </w:p>
    <w:p w:rsidR="00932724" w:rsidRDefault="00932724">
      <w:pPr>
        <w:pStyle w:val="Standard"/>
        <w:jc w:val="center"/>
        <w:rPr>
          <w:b/>
          <w:bCs/>
          <w:sz w:val="32"/>
          <w:szCs w:val="32"/>
        </w:rPr>
      </w:pPr>
    </w:p>
    <w:p w:rsidR="00932724" w:rsidRDefault="00BA5BE1">
      <w:pPr>
        <w:pStyle w:val="Standard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10 фраз, которыми начинают разговоры мошенники:</w:t>
      </w:r>
    </w:p>
    <w:p w:rsidR="00932724" w:rsidRDefault="00932724">
      <w:pPr>
        <w:pStyle w:val="Standard"/>
        <w:rPr>
          <w:b/>
          <w:bCs/>
          <w:sz w:val="32"/>
          <w:szCs w:val="32"/>
        </w:rPr>
      </w:pPr>
    </w:p>
    <w:p w:rsidR="00932724" w:rsidRDefault="00BA5BE1">
      <w:pPr>
        <w:pStyle w:val="Standard"/>
        <w:numPr>
          <w:ilvl w:val="0"/>
          <w:numId w:val="1"/>
        </w:numPr>
      </w:pPr>
      <w:r>
        <w:rPr>
          <w:sz w:val="32"/>
          <w:szCs w:val="32"/>
        </w:rPr>
        <w:t>От вас поступила заявка на кредит</w:t>
      </w:r>
    </w:p>
    <w:p w:rsidR="00932724" w:rsidRDefault="00BA5BE1">
      <w:pPr>
        <w:pStyle w:val="Standard"/>
        <w:numPr>
          <w:ilvl w:val="0"/>
          <w:numId w:val="1"/>
        </w:numPr>
      </w:pPr>
      <w:r>
        <w:rPr>
          <w:sz w:val="32"/>
          <w:szCs w:val="32"/>
        </w:rPr>
        <w:t>Вы подали заявку на замену телефона, к которому привязана карта</w:t>
      </w:r>
    </w:p>
    <w:p w:rsidR="00932724" w:rsidRDefault="00BA5BE1">
      <w:pPr>
        <w:pStyle w:val="Standard"/>
        <w:numPr>
          <w:ilvl w:val="0"/>
          <w:numId w:val="1"/>
        </w:numPr>
      </w:pPr>
      <w:r>
        <w:rPr>
          <w:sz w:val="32"/>
          <w:szCs w:val="32"/>
        </w:rPr>
        <w:t xml:space="preserve">Вы выиграли ценный </w:t>
      </w:r>
      <w:r>
        <w:rPr>
          <w:sz w:val="32"/>
          <w:szCs w:val="32"/>
        </w:rPr>
        <w:t>приз</w:t>
      </w:r>
    </w:p>
    <w:p w:rsidR="00932724" w:rsidRDefault="00BA5BE1">
      <w:pPr>
        <w:pStyle w:val="Standard"/>
        <w:numPr>
          <w:ilvl w:val="0"/>
          <w:numId w:val="1"/>
        </w:numPr>
      </w:pPr>
      <w:r>
        <w:rPr>
          <w:sz w:val="32"/>
          <w:szCs w:val="32"/>
        </w:rPr>
        <w:t>С вашей карты пытались списать деньги</w:t>
      </w:r>
    </w:p>
    <w:p w:rsidR="00932724" w:rsidRDefault="00BA5BE1">
      <w:pPr>
        <w:pStyle w:val="Standard"/>
        <w:numPr>
          <w:ilvl w:val="0"/>
          <w:numId w:val="1"/>
        </w:numPr>
      </w:pPr>
      <w:r>
        <w:rPr>
          <w:sz w:val="32"/>
          <w:szCs w:val="32"/>
        </w:rPr>
        <w:t>Ваш родственник попал в беду и просит перевести деньги</w:t>
      </w:r>
    </w:p>
    <w:p w:rsidR="00932724" w:rsidRDefault="00BA5BE1">
      <w:pPr>
        <w:pStyle w:val="Standard"/>
        <w:numPr>
          <w:ilvl w:val="0"/>
          <w:numId w:val="1"/>
        </w:numPr>
      </w:pPr>
      <w:r>
        <w:rPr>
          <w:sz w:val="32"/>
          <w:szCs w:val="32"/>
        </w:rPr>
        <w:t>Мы переведем деньги на счет, с которого можно снимать валюту без ограничений</w:t>
      </w:r>
    </w:p>
    <w:p w:rsidR="00932724" w:rsidRDefault="00BA5BE1">
      <w:pPr>
        <w:pStyle w:val="Standard"/>
        <w:numPr>
          <w:ilvl w:val="0"/>
          <w:numId w:val="1"/>
        </w:numPr>
      </w:pPr>
      <w:r>
        <w:rPr>
          <w:sz w:val="32"/>
          <w:szCs w:val="32"/>
        </w:rPr>
        <w:t>Мы переоформим ваш вклад под более выгодные проценты</w:t>
      </w:r>
    </w:p>
    <w:p w:rsidR="00932724" w:rsidRDefault="00BA5BE1">
      <w:pPr>
        <w:pStyle w:val="Standard"/>
        <w:numPr>
          <w:ilvl w:val="0"/>
          <w:numId w:val="1"/>
        </w:numPr>
      </w:pPr>
      <w:r>
        <w:rPr>
          <w:sz w:val="32"/>
          <w:szCs w:val="32"/>
        </w:rPr>
        <w:t>Мы звоним вам из Центробанка</w:t>
      </w:r>
      <w:r>
        <w:rPr>
          <w:sz w:val="32"/>
          <w:szCs w:val="32"/>
        </w:rPr>
        <w:t xml:space="preserve"> (ФСБ, прокуратуры, полиции)</w:t>
      </w:r>
    </w:p>
    <w:p w:rsidR="00932724" w:rsidRDefault="00BA5BE1">
      <w:pPr>
        <w:pStyle w:val="Standard"/>
        <w:numPr>
          <w:ilvl w:val="0"/>
          <w:numId w:val="1"/>
        </w:numPr>
      </w:pPr>
      <w:r>
        <w:rPr>
          <w:sz w:val="32"/>
          <w:szCs w:val="32"/>
        </w:rPr>
        <w:t>Мы проводим акцию по обмену на рубли бонусных баллов</w:t>
      </w:r>
    </w:p>
    <w:p w:rsidR="00932724" w:rsidRDefault="00BA5BE1">
      <w:pPr>
        <w:pStyle w:val="Standard"/>
        <w:numPr>
          <w:ilvl w:val="0"/>
          <w:numId w:val="1"/>
        </w:numPr>
      </w:pPr>
      <w:r>
        <w:rPr>
          <w:sz w:val="32"/>
          <w:szCs w:val="32"/>
        </w:rPr>
        <w:t>Мы проводим акцию по выявлению карт, чьи данные утекли в интернет</w:t>
      </w:r>
    </w:p>
    <w:p w:rsidR="00932724" w:rsidRDefault="00932724">
      <w:pPr>
        <w:pStyle w:val="Standard"/>
        <w:rPr>
          <w:b/>
          <w:bCs/>
          <w:sz w:val="32"/>
          <w:szCs w:val="32"/>
        </w:rPr>
      </w:pPr>
    </w:p>
    <w:p w:rsidR="00932724" w:rsidRDefault="00BA5BE1">
      <w:pPr>
        <w:pStyle w:val="Standard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Будьте бдительны при совершении действий с банковскими картами и соблюдайте элементарные правила безопаснос</w:t>
      </w:r>
      <w:r>
        <w:rPr>
          <w:b/>
          <w:bCs/>
          <w:sz w:val="32"/>
          <w:szCs w:val="32"/>
        </w:rPr>
        <w:t>ти, чтобы не стать жертвой мошеннических действий</w:t>
      </w:r>
    </w:p>
    <w:p w:rsidR="00932724" w:rsidRDefault="00932724">
      <w:pPr>
        <w:pStyle w:val="Standard"/>
        <w:jc w:val="center"/>
        <w:rPr>
          <w:b/>
          <w:bCs/>
          <w:sz w:val="32"/>
          <w:szCs w:val="32"/>
        </w:rPr>
      </w:pPr>
    </w:p>
    <w:p w:rsidR="00932724" w:rsidRDefault="00932724">
      <w:pPr>
        <w:pStyle w:val="Standard"/>
        <w:jc w:val="center"/>
        <w:rPr>
          <w:b/>
          <w:bCs/>
          <w:sz w:val="32"/>
          <w:szCs w:val="32"/>
        </w:rPr>
      </w:pPr>
    </w:p>
    <w:p w:rsidR="00932724" w:rsidRDefault="00932724">
      <w:pPr>
        <w:pStyle w:val="Standard"/>
        <w:jc w:val="center"/>
        <w:rPr>
          <w:b/>
          <w:bCs/>
          <w:sz w:val="32"/>
          <w:szCs w:val="32"/>
        </w:rPr>
      </w:pPr>
    </w:p>
    <w:p w:rsidR="00932724" w:rsidRDefault="00932724">
      <w:pPr>
        <w:pStyle w:val="Standard"/>
        <w:jc w:val="center"/>
        <w:rPr>
          <w:b/>
          <w:bCs/>
          <w:sz w:val="32"/>
          <w:szCs w:val="32"/>
        </w:rPr>
      </w:pPr>
    </w:p>
    <w:p w:rsidR="00932724" w:rsidRDefault="00932724">
      <w:pPr>
        <w:pStyle w:val="Standard"/>
        <w:jc w:val="center"/>
        <w:rPr>
          <w:b/>
          <w:bCs/>
          <w:sz w:val="32"/>
          <w:szCs w:val="32"/>
        </w:rPr>
      </w:pPr>
    </w:p>
    <w:p w:rsidR="00932724" w:rsidRDefault="00932724">
      <w:pPr>
        <w:pStyle w:val="Standard"/>
        <w:jc w:val="center"/>
        <w:rPr>
          <w:b/>
          <w:bCs/>
          <w:sz w:val="32"/>
          <w:szCs w:val="32"/>
        </w:rPr>
      </w:pPr>
    </w:p>
    <w:p w:rsidR="00932724" w:rsidRDefault="00932724">
      <w:pPr>
        <w:pStyle w:val="Standard"/>
        <w:jc w:val="center"/>
        <w:rPr>
          <w:b/>
          <w:bCs/>
          <w:sz w:val="32"/>
          <w:szCs w:val="32"/>
        </w:rPr>
      </w:pPr>
    </w:p>
    <w:p w:rsidR="00932724" w:rsidRDefault="00932724">
      <w:pPr>
        <w:pStyle w:val="Standard"/>
        <w:jc w:val="center"/>
        <w:rPr>
          <w:b/>
          <w:bCs/>
          <w:sz w:val="32"/>
          <w:szCs w:val="32"/>
        </w:rPr>
      </w:pPr>
    </w:p>
    <w:p w:rsidR="00932724" w:rsidRDefault="00932724">
      <w:pPr>
        <w:pStyle w:val="Standard"/>
        <w:jc w:val="center"/>
        <w:rPr>
          <w:b/>
          <w:bCs/>
          <w:sz w:val="32"/>
          <w:szCs w:val="32"/>
        </w:rPr>
      </w:pPr>
    </w:p>
    <w:p w:rsidR="00932724" w:rsidRDefault="00932724">
      <w:pPr>
        <w:pStyle w:val="Standard"/>
        <w:jc w:val="center"/>
        <w:rPr>
          <w:b/>
          <w:bCs/>
          <w:sz w:val="32"/>
          <w:szCs w:val="32"/>
        </w:rPr>
      </w:pPr>
    </w:p>
    <w:p w:rsidR="00932724" w:rsidRDefault="00932724">
      <w:pPr>
        <w:pStyle w:val="Standard"/>
        <w:jc w:val="center"/>
        <w:rPr>
          <w:b/>
          <w:bCs/>
          <w:sz w:val="32"/>
          <w:szCs w:val="32"/>
        </w:rPr>
      </w:pPr>
    </w:p>
    <w:p w:rsidR="00932724" w:rsidRDefault="00932724">
      <w:pPr>
        <w:pStyle w:val="Standard"/>
        <w:jc w:val="center"/>
        <w:rPr>
          <w:b/>
          <w:bCs/>
          <w:sz w:val="32"/>
          <w:szCs w:val="32"/>
        </w:rPr>
      </w:pPr>
    </w:p>
    <w:p w:rsidR="00932724" w:rsidRDefault="00BA5BE1">
      <w:pPr>
        <w:pStyle w:val="Standard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ПАМЯТКА №2</w:t>
      </w:r>
    </w:p>
    <w:p w:rsidR="00932724" w:rsidRDefault="00BA5BE1">
      <w:pPr>
        <w:pStyle w:val="Standard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 Ваши действия в следующих случаях:</w:t>
      </w:r>
    </w:p>
    <w:p w:rsidR="00932724" w:rsidRDefault="00BA5BE1">
      <w:pPr>
        <w:pStyle w:val="Standard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 </w:t>
      </w:r>
    </w:p>
    <w:p w:rsidR="00932724" w:rsidRDefault="00BA5BE1">
      <w:pPr>
        <w:pStyle w:val="Standard"/>
        <w:numPr>
          <w:ilvl w:val="0"/>
          <w:numId w:val="2"/>
        </w:numPr>
        <w:jc w:val="both"/>
      </w:pPr>
      <w:r>
        <w:rPr>
          <w:sz w:val="32"/>
          <w:szCs w:val="32"/>
        </w:rPr>
        <w:t>З</w:t>
      </w:r>
      <w:r>
        <w:rPr>
          <w:b/>
          <w:bCs/>
          <w:sz w:val="32"/>
          <w:szCs w:val="32"/>
        </w:rPr>
        <w:t>вонок с государственного учреждения.</w:t>
      </w:r>
    </w:p>
    <w:p w:rsidR="00932724" w:rsidRDefault="00BA5BE1">
      <w:pPr>
        <w:pStyle w:val="Standard"/>
        <w:jc w:val="both"/>
      </w:pPr>
      <w:r>
        <w:rPr>
          <w:sz w:val="32"/>
          <w:szCs w:val="32"/>
        </w:rPr>
        <w:t>Вам звонят (или пишут в </w:t>
      </w:r>
      <w:proofErr w:type="spellStart"/>
      <w:r>
        <w:rPr>
          <w:sz w:val="32"/>
          <w:szCs w:val="32"/>
        </w:rPr>
        <w:t>WatsАpp</w:t>
      </w:r>
      <w:proofErr w:type="spellEnd"/>
      <w:r>
        <w:rPr>
          <w:sz w:val="32"/>
          <w:szCs w:val="32"/>
        </w:rPr>
        <w:t>, </w:t>
      </w:r>
      <w:proofErr w:type="spellStart"/>
      <w:r>
        <w:rPr>
          <w:sz w:val="32"/>
          <w:szCs w:val="32"/>
        </w:rPr>
        <w:t>Telegram</w:t>
      </w:r>
      <w:proofErr w:type="spellEnd"/>
      <w:r>
        <w:rPr>
          <w:sz w:val="32"/>
          <w:szCs w:val="32"/>
        </w:rPr>
        <w:t xml:space="preserve">) и выясняют конфиденциальную информацию или просят совершить ряд </w:t>
      </w:r>
      <w:r>
        <w:rPr>
          <w:sz w:val="32"/>
          <w:szCs w:val="32"/>
        </w:rPr>
        <w:t>финансовых операций. Ни в коем случае не предоставляйте никакие данные, не сообщайте никакую известную вам личную информацию, не перечисляйте деньги! Важно помнить, что органы власти всегда действуют через официальные каналы и никогда не требуют по телефон</w:t>
      </w:r>
      <w:r>
        <w:rPr>
          <w:sz w:val="32"/>
          <w:szCs w:val="32"/>
        </w:rPr>
        <w:t>у от граждан каких-то действий.</w:t>
      </w:r>
    </w:p>
    <w:p w:rsidR="00932724" w:rsidRDefault="00BA5BE1">
      <w:pPr>
        <w:pStyle w:val="Standard"/>
        <w:numPr>
          <w:ilvl w:val="0"/>
          <w:numId w:val="2"/>
        </w:numPr>
        <w:jc w:val="both"/>
      </w:pPr>
      <w:r>
        <w:rPr>
          <w:b/>
          <w:bCs/>
          <w:sz w:val="32"/>
          <w:szCs w:val="32"/>
        </w:rPr>
        <w:t>Блокировка банковской карты.</w:t>
      </w:r>
    </w:p>
    <w:p w:rsidR="00932724" w:rsidRDefault="00BA5BE1">
      <w:pPr>
        <w:pStyle w:val="Standard"/>
        <w:jc w:val="both"/>
      </w:pPr>
      <w:r>
        <w:rPr>
          <w:sz w:val="32"/>
          <w:szCs w:val="32"/>
        </w:rPr>
        <w:t>Вам поступил звонок (сообщение) о блокировке банковской карты или о подозрительных операциях с деньгами – это МОШЕННИК. Прекратите разговор. Не поддавайтесь на возможную уловку преступника и обяз</w:t>
      </w:r>
      <w:r>
        <w:rPr>
          <w:sz w:val="32"/>
          <w:szCs w:val="32"/>
        </w:rPr>
        <w:t>ательно перезвоните на горячую линию в банк. Там вы получите достоверную информацию о Вашем финансовом счете.</w:t>
      </w:r>
    </w:p>
    <w:p w:rsidR="00932724" w:rsidRDefault="00BA5BE1">
      <w:pPr>
        <w:pStyle w:val="Standard"/>
        <w:numPr>
          <w:ilvl w:val="0"/>
          <w:numId w:val="2"/>
        </w:numPr>
        <w:jc w:val="both"/>
      </w:pPr>
      <w:r>
        <w:rPr>
          <w:b/>
          <w:bCs/>
          <w:sz w:val="32"/>
          <w:szCs w:val="32"/>
        </w:rPr>
        <w:t>Звонок о несчастном случае.</w:t>
      </w:r>
    </w:p>
    <w:p w:rsidR="00932724" w:rsidRDefault="00BA5BE1">
      <w:pPr>
        <w:pStyle w:val="Standard"/>
        <w:jc w:val="both"/>
      </w:pPr>
      <w:r>
        <w:rPr>
          <w:sz w:val="32"/>
          <w:szCs w:val="32"/>
        </w:rPr>
        <w:t>Вам позвонили от имени близкого человека (родственника), сообщили о несчастном случае и требуют деньги – это МОШЕННИК.</w:t>
      </w:r>
      <w:r>
        <w:rPr>
          <w:sz w:val="32"/>
          <w:szCs w:val="32"/>
        </w:rPr>
        <w:t xml:space="preserve"> Прекратите разговор, не впадайте в панику. Обязательно перезвоните своим близким или знакомым. Убедитесь, что с ними все в порядке. Если телефон отключен, постарайтесь связаться с его близкими друзьями либо коллегами.</w:t>
      </w:r>
    </w:p>
    <w:p w:rsidR="00932724" w:rsidRDefault="00BA5BE1">
      <w:pPr>
        <w:pStyle w:val="Standard"/>
        <w:numPr>
          <w:ilvl w:val="0"/>
          <w:numId w:val="2"/>
        </w:numPr>
        <w:jc w:val="both"/>
      </w:pPr>
      <w:r>
        <w:rPr>
          <w:b/>
          <w:bCs/>
          <w:sz w:val="32"/>
          <w:szCs w:val="32"/>
        </w:rPr>
        <w:t>Объявление о продаже.</w:t>
      </w:r>
    </w:p>
    <w:p w:rsidR="00932724" w:rsidRDefault="00BA5BE1">
      <w:pPr>
        <w:pStyle w:val="Standard"/>
        <w:jc w:val="both"/>
      </w:pPr>
      <w:r>
        <w:rPr>
          <w:sz w:val="32"/>
          <w:szCs w:val="32"/>
        </w:rPr>
        <w:t>По вашему объяв</w:t>
      </w:r>
      <w:r>
        <w:rPr>
          <w:sz w:val="32"/>
          <w:szCs w:val="32"/>
        </w:rPr>
        <w:t>лению о продаже товара в Интернете Вам позвонил покупатель и попросил сообщить реквизиты банковской карты и смс-код, чтобы перевести деньги – это МОШЕННИК. Прекратите разговор и ни в коем случае не сообщайте номер банковской карты и её код. В социальных се</w:t>
      </w:r>
      <w:r>
        <w:rPr>
          <w:sz w:val="32"/>
          <w:szCs w:val="32"/>
        </w:rPr>
        <w:t>тях, на сайтах «</w:t>
      </w:r>
      <w:proofErr w:type="spellStart"/>
      <w:r>
        <w:rPr>
          <w:sz w:val="32"/>
          <w:szCs w:val="32"/>
        </w:rPr>
        <w:t>Авито</w:t>
      </w:r>
      <w:proofErr w:type="spellEnd"/>
      <w:r>
        <w:rPr>
          <w:sz w:val="32"/>
          <w:szCs w:val="32"/>
        </w:rPr>
        <w:t>», «</w:t>
      </w:r>
      <w:proofErr w:type="spellStart"/>
      <w:proofErr w:type="gramStart"/>
      <w:r>
        <w:rPr>
          <w:sz w:val="32"/>
          <w:szCs w:val="32"/>
        </w:rPr>
        <w:t>дом.ру</w:t>
      </w:r>
      <w:proofErr w:type="spellEnd"/>
      <w:proofErr w:type="gramEnd"/>
      <w:r>
        <w:rPr>
          <w:sz w:val="32"/>
          <w:szCs w:val="32"/>
        </w:rPr>
        <w:t xml:space="preserve">», доверчивым покупателям предлагают внести предоплату за несуществующий товар, однако потом </w:t>
      </w:r>
      <w:proofErr w:type="spellStart"/>
      <w:r>
        <w:rPr>
          <w:sz w:val="32"/>
          <w:szCs w:val="32"/>
        </w:rPr>
        <w:t>лжепродавец</w:t>
      </w:r>
      <w:proofErr w:type="spellEnd"/>
      <w:r>
        <w:rPr>
          <w:sz w:val="32"/>
          <w:szCs w:val="32"/>
        </w:rPr>
        <w:t xml:space="preserve"> не выйдет на связь. Вас обманывают.</w:t>
      </w:r>
    </w:p>
    <w:p w:rsidR="00932724" w:rsidRDefault="00BA5BE1">
      <w:pPr>
        <w:pStyle w:val="Standard"/>
        <w:numPr>
          <w:ilvl w:val="0"/>
          <w:numId w:val="2"/>
        </w:numPr>
        <w:jc w:val="both"/>
      </w:pPr>
      <w:r>
        <w:rPr>
          <w:b/>
          <w:bCs/>
          <w:sz w:val="32"/>
          <w:szCs w:val="32"/>
        </w:rPr>
        <w:t>Сообщение в социальной сети</w:t>
      </w:r>
      <w:r>
        <w:rPr>
          <w:sz w:val="32"/>
          <w:szCs w:val="32"/>
        </w:rPr>
        <w:t>. Ваш друг (родственник) пишет Вам в социальной сети с пр</w:t>
      </w:r>
      <w:r>
        <w:rPr>
          <w:sz w:val="32"/>
          <w:szCs w:val="32"/>
        </w:rPr>
        <w:t>осьбой срочно перевести в долг деньги или сообщить данные Вашей карты, чтобы перечислить их Вам, скорее всего – это МОШЕННИК.</w:t>
      </w:r>
    </w:p>
    <w:p w:rsidR="00932724" w:rsidRDefault="00BA5BE1">
      <w:pPr>
        <w:pStyle w:val="Standard"/>
        <w:jc w:val="center"/>
      </w:pPr>
      <w:r>
        <w:rPr>
          <w:b/>
          <w:bCs/>
          <w:sz w:val="32"/>
          <w:szCs w:val="32"/>
        </w:rPr>
        <w:lastRenderedPageBreak/>
        <w:t>ПАМЯТКА №3</w:t>
      </w:r>
    </w:p>
    <w:p w:rsidR="00932724" w:rsidRDefault="00BA5BE1">
      <w:pPr>
        <w:pStyle w:val="Standard"/>
        <w:jc w:val="center"/>
      </w:pPr>
      <w:r>
        <w:rPr>
          <w:b/>
          <w:bCs/>
          <w:sz w:val="32"/>
          <w:szCs w:val="32"/>
        </w:rPr>
        <w:t>Самые распространенные виды телефонного мошенничества:</w:t>
      </w:r>
    </w:p>
    <w:p w:rsidR="00932724" w:rsidRDefault="00932724">
      <w:pPr>
        <w:pStyle w:val="Standard"/>
      </w:pPr>
    </w:p>
    <w:p w:rsidR="00932724" w:rsidRDefault="00BA5BE1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1. Мошенники рассылают сообщения с мольбой – ребенку нужен доно</w:t>
      </w:r>
      <w:r>
        <w:rPr>
          <w:sz w:val="28"/>
          <w:szCs w:val="28"/>
        </w:rPr>
        <w:t>р. В SMS указывается номер, куда нужно позвонить в случае согласия. При звонке со счета владельца снимаются дополнительные средства.</w:t>
      </w:r>
    </w:p>
    <w:p w:rsidR="00932724" w:rsidRDefault="00BA5BE1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«Оператор» звонит лично и сообщает о проблемах с вашим счетом. На предложенный номер предлагает отправить SMS. Проблемы </w:t>
      </w:r>
      <w:r>
        <w:rPr>
          <w:sz w:val="28"/>
          <w:szCs w:val="28"/>
        </w:rPr>
        <w:t>со счетом появляются как раз после отправленного сообщения.</w:t>
      </w:r>
    </w:p>
    <w:p w:rsidR="00932724" w:rsidRDefault="00BA5BE1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3. «От оператора» приходит SMS. Предлагается позвонить на некий номер и получить на свой счет 3 доллара. Деньги приходят, но при этом сам звонок обходится в 5-10 долларов.</w:t>
      </w:r>
    </w:p>
    <w:p w:rsidR="00932724" w:rsidRDefault="00BA5BE1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4. На телефон приходит S</w:t>
      </w:r>
      <w:r>
        <w:rPr>
          <w:sz w:val="28"/>
          <w:szCs w:val="28"/>
        </w:rPr>
        <w:t>MS «Привет, как дела?». Разговорчивый абонент может продлить переписку вплоть до отрицательного баланса в пользу тайного собеседника.</w:t>
      </w:r>
    </w:p>
    <w:p w:rsidR="00932724" w:rsidRDefault="00BA5BE1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5. Абоненту звонит молодой человек и объясняет, что случайно положил деньги не на свой, а на его счет. Настойчиво, но вежл</w:t>
      </w:r>
      <w:r>
        <w:rPr>
          <w:sz w:val="28"/>
          <w:szCs w:val="28"/>
        </w:rPr>
        <w:t>иво мошенник будет упрашивать перевести ему такую же сумму в ответ.</w:t>
      </w:r>
    </w:p>
    <w:p w:rsidR="00932724" w:rsidRDefault="00BA5BE1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6. На телефон приходит послание: «Отправьте SMS на короткий номер, и Вы перейдете на более выгодный тариф». Все звонки по Московской области станут для вас безлимитными.</w:t>
      </w:r>
    </w:p>
    <w:p w:rsidR="00932724" w:rsidRDefault="00BA5BE1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7. На улице подход</w:t>
      </w:r>
      <w:r>
        <w:rPr>
          <w:sz w:val="28"/>
          <w:szCs w:val="28"/>
        </w:rPr>
        <w:t>ит незнакомец и просит позвонить с вашего мобильного. Злоумышленник звонит с него на платные номера.</w:t>
      </w:r>
    </w:p>
    <w:p w:rsidR="00932724" w:rsidRDefault="00BA5BE1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8. Абоненту звонят с неизвестного номера. Он из любопытства перезванивает, но платит за это соединение гораздо больше, чем за обычный звонок по тарифу.</w:t>
      </w:r>
    </w:p>
    <w:p w:rsidR="00932724" w:rsidRDefault="00BA5BE1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>
        <w:rPr>
          <w:sz w:val="28"/>
          <w:szCs w:val="28"/>
        </w:rPr>
        <w:t xml:space="preserve">Абоненту приходит SMS: </w:t>
      </w:r>
      <w:proofErr w:type="gramStart"/>
      <w:r>
        <w:rPr>
          <w:sz w:val="28"/>
          <w:szCs w:val="28"/>
        </w:rPr>
        <w:t>« Кинь</w:t>
      </w:r>
      <w:proofErr w:type="gramEnd"/>
      <w:r>
        <w:rPr>
          <w:sz w:val="28"/>
          <w:szCs w:val="28"/>
        </w:rPr>
        <w:t xml:space="preserve"> денег, друг! Это очень срочно! Я не могу до тебя дозвониться!». Подобные сообщения приходят с незнакомых номеров.</w:t>
      </w:r>
    </w:p>
    <w:p w:rsidR="00932724" w:rsidRDefault="00BA5BE1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10.Абоненту сообщают по телефону, что он выиграл приз от компании – оператора, </w:t>
      </w:r>
      <w:proofErr w:type="gramStart"/>
      <w:r>
        <w:rPr>
          <w:sz w:val="28"/>
          <w:szCs w:val="28"/>
        </w:rPr>
        <w:t>но</w:t>
      </w:r>
      <w:proofErr w:type="gramEnd"/>
      <w:r>
        <w:rPr>
          <w:sz w:val="28"/>
          <w:szCs w:val="28"/>
        </w:rPr>
        <w:t xml:space="preserve"> чтобы его забрать, надо купить</w:t>
      </w:r>
      <w:r>
        <w:rPr>
          <w:sz w:val="28"/>
          <w:szCs w:val="28"/>
        </w:rPr>
        <w:t xml:space="preserve"> карту оплаты. После этого абонента якобы переводят на автоматическую систему пополнения счета. По тоновым сигналам мошенники вычисляют код карты и переводят деньги на свой счет. Будьте внимательны при получении SMS- сообщения «Вы выиграли!». Со 100% вероя</w:t>
      </w:r>
      <w:r>
        <w:rPr>
          <w:sz w:val="28"/>
          <w:szCs w:val="28"/>
        </w:rPr>
        <w:t>тностью оно содержит ссылку на некий Интернет – ресурс, благодаря которому, Ваш гаджет будет заражен вредоносной программой. В результате это даст доступ мошенникам к Вашей банковской карте!</w:t>
      </w:r>
    </w:p>
    <w:p w:rsidR="00932724" w:rsidRDefault="00BA5BE1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11.«Вам предоставлена компенсация». Звонок от неизвестного абонен</w:t>
      </w:r>
      <w:r>
        <w:rPr>
          <w:sz w:val="28"/>
          <w:szCs w:val="28"/>
        </w:rPr>
        <w:t>та о полагающейся Вам компенсации за приобретенный ранее товар может оказаться ловушкой. Перепроверьте данное сообщение, перезвоните в магазин, где Вы совершили покупку!</w:t>
      </w:r>
    </w:p>
    <w:p w:rsidR="00932724" w:rsidRDefault="00932724">
      <w:pPr>
        <w:pStyle w:val="Standard"/>
        <w:jc w:val="center"/>
        <w:rPr>
          <w:b/>
          <w:bCs/>
          <w:sz w:val="28"/>
          <w:szCs w:val="28"/>
        </w:rPr>
      </w:pPr>
    </w:p>
    <w:p w:rsidR="00932724" w:rsidRDefault="00BA5BE1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ПАМЯТКА №4</w:t>
      </w:r>
    </w:p>
    <w:p w:rsidR="00932724" w:rsidRDefault="00BA5BE1">
      <w:pPr>
        <w:pStyle w:val="Standard"/>
        <w:jc w:val="both"/>
      </w:pPr>
      <w:r>
        <w:rPr>
          <w:b/>
          <w:bCs/>
          <w:sz w:val="28"/>
          <w:szCs w:val="28"/>
        </w:rPr>
        <w:t>Злоумышленников интересуют:</w:t>
      </w:r>
    </w:p>
    <w:p w:rsidR="00932724" w:rsidRDefault="00BA5BE1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Реквизиты Вашей банковской карты, </w:t>
      </w:r>
      <w:r>
        <w:rPr>
          <w:sz w:val="28"/>
          <w:szCs w:val="28"/>
        </w:rPr>
        <w:t>включая PIN – код, СVV2/CVC2 код;</w:t>
      </w:r>
    </w:p>
    <w:p w:rsidR="00932724" w:rsidRDefault="00BA5BE1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- Ваши паспортные данные;</w:t>
      </w:r>
    </w:p>
    <w:p w:rsidR="00932724" w:rsidRDefault="00BA5BE1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- Аккаунты и пароли к социальным сетям, </w:t>
      </w:r>
      <w:proofErr w:type="spellStart"/>
      <w:r>
        <w:rPr>
          <w:sz w:val="28"/>
          <w:szCs w:val="28"/>
        </w:rPr>
        <w:t>Email</w:t>
      </w:r>
      <w:proofErr w:type="spellEnd"/>
      <w:r>
        <w:rPr>
          <w:sz w:val="28"/>
          <w:szCs w:val="28"/>
        </w:rPr>
        <w:t>;</w:t>
      </w:r>
    </w:p>
    <w:p w:rsidR="00932724" w:rsidRDefault="00BA5BE1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- Полный доступ к электронному финансовому счету в банке.</w:t>
      </w:r>
    </w:p>
    <w:p w:rsidR="00932724" w:rsidRDefault="00BA5BE1">
      <w:pPr>
        <w:pStyle w:val="Standard"/>
        <w:jc w:val="both"/>
      </w:pPr>
      <w:r>
        <w:rPr>
          <w:b/>
          <w:bCs/>
          <w:sz w:val="28"/>
          <w:szCs w:val="28"/>
        </w:rPr>
        <w:t>Чтобы не оказаться жертвой мошенников необходимо помнить следующее:</w:t>
      </w:r>
    </w:p>
    <w:p w:rsidR="00932724" w:rsidRDefault="00BA5BE1">
      <w:pPr>
        <w:pStyle w:val="Standard"/>
        <w:jc w:val="both"/>
      </w:pPr>
      <w:r>
        <w:rPr>
          <w:b/>
          <w:bCs/>
          <w:sz w:val="28"/>
          <w:szCs w:val="28"/>
        </w:rPr>
        <w:t>– сотрудники любого бан</w:t>
      </w:r>
      <w:r>
        <w:rPr>
          <w:b/>
          <w:bCs/>
          <w:sz w:val="28"/>
          <w:szCs w:val="28"/>
        </w:rPr>
        <w:t>ка никогда не просят сообщить данные вашей карты (номер карты, срок её действия, секретный код на оборотной стороне карты), так как у них однозначно имеются ваши данные;</w:t>
      </w:r>
    </w:p>
    <w:p w:rsidR="00932724" w:rsidRDefault="00BA5BE1">
      <w:pPr>
        <w:pStyle w:val="Standard"/>
        <w:jc w:val="both"/>
      </w:pPr>
      <w:r>
        <w:rPr>
          <w:b/>
          <w:bCs/>
          <w:sz w:val="28"/>
          <w:szCs w:val="28"/>
        </w:rPr>
        <w:t xml:space="preserve">– не при каких обстоятельствах не сообщать данные вашей банковской карты, а </w:t>
      </w:r>
      <w:proofErr w:type="gramStart"/>
      <w:r>
        <w:rPr>
          <w:b/>
          <w:bCs/>
          <w:sz w:val="28"/>
          <w:szCs w:val="28"/>
        </w:rPr>
        <w:t>так же</w:t>
      </w:r>
      <w:proofErr w:type="gramEnd"/>
      <w:r>
        <w:rPr>
          <w:b/>
          <w:bCs/>
          <w:sz w:val="28"/>
          <w:szCs w:val="28"/>
        </w:rPr>
        <w:t xml:space="preserve"> сек</w:t>
      </w:r>
      <w:r>
        <w:rPr>
          <w:b/>
          <w:bCs/>
          <w:sz w:val="28"/>
          <w:szCs w:val="28"/>
        </w:rPr>
        <w:t>ретный код на оборотной стороне карты;</w:t>
      </w:r>
    </w:p>
    <w:p w:rsidR="00932724" w:rsidRDefault="00BA5BE1">
      <w:pPr>
        <w:pStyle w:val="Standard"/>
        <w:jc w:val="both"/>
      </w:pPr>
      <w:r>
        <w:rPr>
          <w:b/>
          <w:bCs/>
          <w:sz w:val="28"/>
          <w:szCs w:val="28"/>
        </w:rPr>
        <w:t xml:space="preserve">– хранить </w:t>
      </w:r>
      <w:proofErr w:type="spellStart"/>
      <w:r>
        <w:rPr>
          <w:b/>
          <w:bCs/>
          <w:sz w:val="28"/>
          <w:szCs w:val="28"/>
        </w:rPr>
        <w:t>пин</w:t>
      </w:r>
      <w:proofErr w:type="spellEnd"/>
      <w:r>
        <w:rPr>
          <w:b/>
          <w:bCs/>
          <w:sz w:val="28"/>
          <w:szCs w:val="28"/>
        </w:rPr>
        <w:t xml:space="preserve">-код отдельно от карты, ни в коем случае не писать </w:t>
      </w:r>
      <w:proofErr w:type="spellStart"/>
      <w:r>
        <w:rPr>
          <w:b/>
          <w:bCs/>
          <w:sz w:val="28"/>
          <w:szCs w:val="28"/>
        </w:rPr>
        <w:t>пин</w:t>
      </w:r>
      <w:proofErr w:type="spellEnd"/>
      <w:r>
        <w:rPr>
          <w:b/>
          <w:bCs/>
          <w:sz w:val="28"/>
          <w:szCs w:val="28"/>
        </w:rPr>
        <w:t>-код на самой банковской карте;</w:t>
      </w:r>
    </w:p>
    <w:p w:rsidR="00932724" w:rsidRDefault="00BA5BE1">
      <w:pPr>
        <w:pStyle w:val="Standard"/>
        <w:jc w:val="both"/>
      </w:pPr>
      <w:r>
        <w:rPr>
          <w:b/>
          <w:bCs/>
          <w:sz w:val="28"/>
          <w:szCs w:val="28"/>
        </w:rPr>
        <w:t xml:space="preserve">– не сообщать </w:t>
      </w:r>
      <w:proofErr w:type="spellStart"/>
      <w:r>
        <w:rPr>
          <w:b/>
          <w:bCs/>
          <w:sz w:val="28"/>
          <w:szCs w:val="28"/>
        </w:rPr>
        <w:t>пин</w:t>
      </w:r>
      <w:proofErr w:type="spellEnd"/>
      <w:r>
        <w:rPr>
          <w:b/>
          <w:bCs/>
          <w:sz w:val="28"/>
          <w:szCs w:val="28"/>
        </w:rPr>
        <w:t>-код третьим лицам;</w:t>
      </w:r>
    </w:p>
    <w:p w:rsidR="00932724" w:rsidRDefault="00BA5BE1">
      <w:pPr>
        <w:pStyle w:val="Standard"/>
        <w:jc w:val="both"/>
      </w:pPr>
      <w:r>
        <w:rPr>
          <w:b/>
          <w:bCs/>
          <w:sz w:val="28"/>
          <w:szCs w:val="28"/>
        </w:rPr>
        <w:t>– остерегаться «телефонных» мошенников, которые пытаются ввести вас в заблуждение</w:t>
      </w:r>
      <w:r>
        <w:rPr>
          <w:b/>
          <w:bCs/>
          <w:sz w:val="28"/>
          <w:szCs w:val="28"/>
        </w:rPr>
        <w:t>;</w:t>
      </w:r>
    </w:p>
    <w:p w:rsidR="00932724" w:rsidRDefault="00BA5BE1">
      <w:pPr>
        <w:pStyle w:val="Standard"/>
        <w:jc w:val="both"/>
      </w:pPr>
      <w:r>
        <w:rPr>
          <w:b/>
          <w:bCs/>
          <w:sz w:val="28"/>
          <w:szCs w:val="28"/>
        </w:rPr>
        <w:t>– лучше избегать телефонных разговоров с подозрительными людьми, которые представляются сотрудниками банка, не бойтесь прервать разговор, просто кладите трубку;</w:t>
      </w:r>
    </w:p>
    <w:p w:rsidR="00932724" w:rsidRDefault="00BA5BE1">
      <w:pPr>
        <w:pStyle w:val="Standard"/>
        <w:jc w:val="both"/>
      </w:pPr>
      <w:r>
        <w:rPr>
          <w:b/>
          <w:bCs/>
          <w:sz w:val="28"/>
          <w:szCs w:val="28"/>
        </w:rPr>
        <w:t xml:space="preserve">– внимательно читайте </w:t>
      </w:r>
      <w:proofErr w:type="gramStart"/>
      <w:r>
        <w:rPr>
          <w:b/>
          <w:bCs/>
          <w:sz w:val="28"/>
          <w:szCs w:val="28"/>
        </w:rPr>
        <w:t>СМС сообщения</w:t>
      </w:r>
      <w:proofErr w:type="gramEnd"/>
      <w:r>
        <w:rPr>
          <w:b/>
          <w:bCs/>
          <w:sz w:val="28"/>
          <w:szCs w:val="28"/>
        </w:rPr>
        <w:t xml:space="preserve"> приходящие от банка;</w:t>
      </w:r>
    </w:p>
    <w:p w:rsidR="00932724" w:rsidRDefault="00BA5BE1">
      <w:pPr>
        <w:pStyle w:val="Standard"/>
        <w:jc w:val="both"/>
      </w:pPr>
      <w:r>
        <w:rPr>
          <w:b/>
          <w:bCs/>
          <w:sz w:val="28"/>
          <w:szCs w:val="28"/>
        </w:rPr>
        <w:t>– никогда и никому не сообщайте паро</w:t>
      </w:r>
      <w:r>
        <w:rPr>
          <w:b/>
          <w:bCs/>
          <w:sz w:val="28"/>
          <w:szCs w:val="28"/>
        </w:rPr>
        <w:t>ли, и секретные коды, которые приходят вам в СМС сообщении от банка;</w:t>
      </w:r>
    </w:p>
    <w:p w:rsidR="00932724" w:rsidRDefault="00BA5BE1">
      <w:pPr>
        <w:pStyle w:val="Standard"/>
        <w:jc w:val="both"/>
      </w:pPr>
      <w:r>
        <w:rPr>
          <w:b/>
          <w:bCs/>
          <w:sz w:val="28"/>
          <w:szCs w:val="28"/>
        </w:rPr>
        <w:t>– помните, что только мошенники спрашивают секретные пароли, которые приходят к вам в СМС сообщении от банка;</w:t>
      </w:r>
    </w:p>
    <w:p w:rsidR="00932724" w:rsidRDefault="00BA5BE1">
      <w:pPr>
        <w:pStyle w:val="Standard"/>
        <w:jc w:val="both"/>
      </w:pPr>
      <w:r>
        <w:rPr>
          <w:b/>
          <w:bCs/>
          <w:sz w:val="28"/>
          <w:szCs w:val="28"/>
        </w:rPr>
        <w:t>– сотрудники банка никогда не попросят вас пройти к банкомату;</w:t>
      </w:r>
    </w:p>
    <w:p w:rsidR="00932724" w:rsidRDefault="00BA5BE1">
      <w:pPr>
        <w:pStyle w:val="Standard"/>
        <w:jc w:val="both"/>
      </w:pPr>
      <w:r>
        <w:rPr>
          <w:b/>
          <w:bCs/>
          <w:sz w:val="28"/>
          <w:szCs w:val="28"/>
        </w:rPr>
        <w:t>– если вас поп</w:t>
      </w:r>
      <w:r>
        <w:rPr>
          <w:b/>
          <w:bCs/>
          <w:sz w:val="28"/>
          <w:szCs w:val="28"/>
        </w:rPr>
        <w:t>росили пройти с банковской картой к банкомату, то это очевидно мошенники;</w:t>
      </w:r>
    </w:p>
    <w:p w:rsidR="00932724" w:rsidRDefault="00BA5BE1">
      <w:pPr>
        <w:pStyle w:val="Standard"/>
        <w:jc w:val="both"/>
      </w:pPr>
      <w:r>
        <w:rPr>
          <w:b/>
          <w:bCs/>
          <w:sz w:val="28"/>
          <w:szCs w:val="28"/>
        </w:rPr>
        <w:t>– не покупайте в интернет – магазинах товар по явно заниженной стоимости, так как это очевидно мошенники;</w:t>
      </w:r>
    </w:p>
    <w:p w:rsidR="00932724" w:rsidRDefault="00BA5BE1">
      <w:pPr>
        <w:pStyle w:val="Standard"/>
        <w:jc w:val="both"/>
      </w:pPr>
      <w:r>
        <w:rPr>
          <w:b/>
          <w:bCs/>
          <w:sz w:val="28"/>
          <w:szCs w:val="28"/>
        </w:rPr>
        <w:t>– никогда не переводите денежные средства, если об этом вас просит сделать в</w:t>
      </w:r>
      <w:r>
        <w:rPr>
          <w:b/>
          <w:bCs/>
          <w:sz w:val="28"/>
          <w:szCs w:val="28"/>
        </w:rPr>
        <w:t>аш знакомый в социальной сети, возможно мошенники взломали аккаунт, сначала свяжитесь с этим человеком и узнайте действительно ли он просит у вас деньги;</w:t>
      </w:r>
    </w:p>
    <w:p w:rsidR="00932724" w:rsidRDefault="00BA5BE1">
      <w:pPr>
        <w:pStyle w:val="Standard"/>
        <w:jc w:val="both"/>
      </w:pPr>
      <w:r>
        <w:rPr>
          <w:b/>
          <w:bCs/>
          <w:sz w:val="28"/>
          <w:szCs w:val="28"/>
        </w:rPr>
        <w:t>– в сети «Интернет» не переходите по ссылкам на неизвестные сайты;</w:t>
      </w:r>
    </w:p>
    <w:p w:rsidR="00932724" w:rsidRDefault="00BA5BE1">
      <w:pPr>
        <w:pStyle w:val="Standard"/>
        <w:jc w:val="both"/>
      </w:pPr>
      <w:r>
        <w:rPr>
          <w:b/>
          <w:bCs/>
          <w:sz w:val="28"/>
          <w:szCs w:val="28"/>
        </w:rPr>
        <w:t>– действуйте обдуманно, не тороплив</w:t>
      </w:r>
      <w:r>
        <w:rPr>
          <w:b/>
          <w:bCs/>
          <w:sz w:val="28"/>
          <w:szCs w:val="28"/>
        </w:rPr>
        <w:t>о, помните, что «Бесплатный сыр только в мышеловке».</w:t>
      </w:r>
    </w:p>
    <w:p w:rsidR="00932724" w:rsidRDefault="00BA5BE1">
      <w:pPr>
        <w:pStyle w:val="Standard"/>
        <w:jc w:val="both"/>
      </w:pPr>
      <w:r>
        <w:rPr>
          <w:sz w:val="28"/>
          <w:szCs w:val="28"/>
        </w:rPr>
        <w:t>З</w:t>
      </w:r>
      <w:r>
        <w:rPr>
          <w:b/>
          <w:bCs/>
          <w:sz w:val="28"/>
          <w:szCs w:val="28"/>
        </w:rPr>
        <w:t>АПОМНИТЕ! В любом случае, общение с неизвестным абонентом требует особого внимания! Будьте бдительны! В случае, если вы пострадали от действий телефонных мошенников немедленно обратитесь в полицию.</w:t>
      </w:r>
    </w:p>
    <w:sectPr w:rsidR="00932724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5BE1" w:rsidRDefault="00BA5BE1">
      <w:r>
        <w:separator/>
      </w:r>
    </w:p>
  </w:endnote>
  <w:endnote w:type="continuationSeparator" w:id="0">
    <w:p w:rsidR="00BA5BE1" w:rsidRDefault="00BA5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empora LGC Uni">
    <w:altName w:val="Cambria"/>
    <w:charset w:val="00"/>
    <w:family w:val="roman"/>
    <w:pitch w:val="variable"/>
  </w:font>
  <w:font w:name="WenQuanYi Micro Hei">
    <w:charset w:val="00"/>
    <w:family w:val="auto"/>
    <w:pitch w:val="variable"/>
  </w:font>
  <w:font w:name="Lohit Devanagari">
    <w:altName w:val="Calibri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5BE1" w:rsidRDefault="00BA5BE1">
      <w:r>
        <w:rPr>
          <w:color w:val="000000"/>
        </w:rPr>
        <w:separator/>
      </w:r>
    </w:p>
  </w:footnote>
  <w:footnote w:type="continuationSeparator" w:id="0">
    <w:p w:rsidR="00BA5BE1" w:rsidRDefault="00BA5B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A95D2F"/>
    <w:multiLevelType w:val="multilevel"/>
    <w:tmpl w:val="36D29C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1" w15:restartNumberingAfterBreak="0">
    <w:nsid w:val="17472FD7"/>
    <w:multiLevelType w:val="multilevel"/>
    <w:tmpl w:val="097652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32724"/>
    <w:rsid w:val="00513EF7"/>
    <w:rsid w:val="00932724"/>
    <w:rsid w:val="00BA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9D3A30-261A-4506-8EA3-0562B261E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empora LGC Uni" w:eastAsia="WenQuanYi Micro Hei" w:hAnsi="Tempora LGC Uni" w:cs="Lohit Devanagari"/>
        <w:kern w:val="3"/>
        <w:sz w:val="24"/>
        <w:szCs w:val="24"/>
        <w:lang w:val="ru-RU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Open Sans" w:hAnsi="Ope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1362</Words>
  <Characters>7764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2025-11-14T13:00:00Z</cp:lastPrinted>
  <dcterms:created xsi:type="dcterms:W3CDTF">2025-11-14T10:49:00Z</dcterms:created>
  <dcterms:modified xsi:type="dcterms:W3CDTF">2025-11-14T10:49:00Z</dcterms:modified>
</cp:coreProperties>
</file>